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Ersatzneubau Sozialgebäude KSM Neustrelitz, Los 3 Dachabdichtungsarbeiten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Dachabdichtungsarbeiten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